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BCF" w:rsidRDefault="0075546C">
      <w:pPr>
        <w:pStyle w:val="Subtitle"/>
      </w:pPr>
      <w:bookmarkStart w:id="0" w:name="_GoBack"/>
      <w:r w:rsidRPr="00AC0114">
        <w:rPr>
          <w:noProof/>
          <w:color w:val="4B376B" w:themeColor="accent5" w:themeShade="80"/>
          <w:lang w:eastAsia="en-US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F2807AA" wp14:editId="7DBADD65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848475" cy="9144000"/>
                <wp:effectExtent l="0" t="0" r="9525" b="0"/>
                <wp:wrapNone/>
                <wp:docPr id="30" name="Group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44000"/>
                          <a:chOff x="0" y="0"/>
                          <a:chExt cx="6852920" cy="9142730"/>
                        </a:xfrm>
                      </wpg:grpSpPr>
                      <wps:wsp>
                        <wps:cNvPr id="21" name="Frame 21"/>
                        <wps:cNvSpPr/>
                        <wps:spPr>
                          <a:xfrm>
                            <a:off x="0" y="0"/>
                            <a:ext cx="6852920" cy="9142730"/>
                          </a:xfrm>
                          <a:prstGeom prst="frame">
                            <a:avLst>
                              <a:gd name="adj1" fmla="val 6806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oup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Picture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Freeform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Freeform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Freeform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Freeform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Freeform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Freeform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Freeform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Freeform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Freeform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Freeform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Freeform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Freeform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Freeform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83699" id="Group 29" o:spid="_x0000_s1026" alt="Background Design" style="position:absolute;margin-left:0;margin-top:0;width:539.25pt;height:10in;z-index:-251658240;mso-position-horizontal:center;mso-position-horizontal-relative:margin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">
                <v:shape id="Frame 21" o:spid="_x0000_s1027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a5b592 [3204]" stroked="f" strokeweight="1pt">
                  <v:stroke joinstyle="miter"/>
                  <v:path arrowok="t" o:connecttype="custom" o:connectlocs="0,0;6852920,0;6852920,9142730;0,9142730;0,0;466410,466410;466410,8676320;6386510,8676320;6386510,466410;466410,466410" o:connectangles="0,0,0,0,0,0,0,0,0,0"/>
                </v:shape>
                <v:group id="Group 3" o:spid="_x0000_s1028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oup 5" o:spid="_x0000_s1030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Picture 6" o:spid="_x0000_s1031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Freeform 7" o:spid="_x0000_s1032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f3a447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Freeform 8" o:spid="_x0000_s1033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f3a447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Freeform 9" o:spid="_x0000_s1034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f3a447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Freeform 10" o:spid="_x0000_s1035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f3a447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Freeform 11" o:spid="_x0000_s1036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f3a447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Freeform 12" o:spid="_x0000_s1037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f3a447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Freeform 13" o:spid="_x0000_s1038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f3a447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Freeform 14" o:spid="_x0000_s1039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f3a447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Freeform 15" o:spid="_x0000_s1040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f3a447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Freeform 16" o:spid="_x0000_s1041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f3a447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Freeform 17" o:spid="_x0000_s1042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f3a447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Freeform 18" o:spid="_x0000_s1043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f3a447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Freeform 19" o:spid="_x0000_s1044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f3a447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bookmarkEnd w:id="0"/>
      <w:r w:rsidR="00AC0114" w:rsidRPr="00AC0114">
        <w:rPr>
          <w:color w:val="4B376B" w:themeColor="accent5" w:themeShade="80"/>
        </w:rPr>
        <w:t>NNESHRM</w:t>
      </w:r>
      <w:r w:rsidR="00AC0114">
        <w:t xml:space="preserve"> </w:t>
      </w:r>
    </w:p>
    <w:p w:rsidR="00D27BCF" w:rsidRPr="009B43D4" w:rsidRDefault="00AC0114" w:rsidP="00AC0114">
      <w:pPr>
        <w:pStyle w:val="Title"/>
        <w:rPr>
          <w:color w:val="4B376B" w:themeColor="accent5" w:themeShade="80"/>
          <w:sz w:val="44"/>
          <w:szCs w:val="44"/>
        </w:rPr>
      </w:pPr>
      <w:r w:rsidRPr="009B43D4">
        <w:rPr>
          <w:color w:val="4B376B" w:themeColor="accent5" w:themeShade="80"/>
          <w:sz w:val="44"/>
          <w:szCs w:val="44"/>
        </w:rPr>
        <w:t>Annual Meeting and Education Day</w:t>
      </w:r>
    </w:p>
    <w:sdt>
      <w:sdtPr>
        <w:rPr>
          <w:color w:val="4B376B" w:themeColor="accent5" w:themeShade="80"/>
          <w:sz w:val="28"/>
          <w:szCs w:val="28"/>
        </w:rPr>
        <w:id w:val="896172397"/>
        <w:placeholder>
          <w:docPart w:val="2F9D0F7CF8704EC39DE403AF7D9FAB9A"/>
        </w:placeholder>
        <w:date w:fullDate="2015-11-16T00:00:00Z">
          <w:dateFormat w:val="MMMM d, yyyy"/>
          <w:lid w:val="en-US"/>
          <w:storeMappedDataAs w:val="dateTime"/>
          <w:calendar w:val="gregorian"/>
        </w:date>
      </w:sdtPr>
      <w:sdtEndPr>
        <w:rPr>
          <w:color w:val="4B376B" w:themeColor="accent5" w:themeShade="80"/>
        </w:rPr>
      </w:sdtEndPr>
      <w:sdtContent>
        <w:p w:rsidR="00D27BCF" w:rsidRPr="00AC0114" w:rsidRDefault="009B43D4" w:rsidP="009B43D4">
          <w:pPr>
            <w:pStyle w:val="Date"/>
            <w:ind w:left="0"/>
            <w:rPr>
              <w:color w:val="4B376B" w:themeColor="accent5" w:themeShade="80"/>
              <w:sz w:val="28"/>
              <w:szCs w:val="28"/>
            </w:rPr>
          </w:pPr>
          <w:r>
            <w:rPr>
              <w:color w:val="4B376B" w:themeColor="accent5" w:themeShade="80"/>
              <w:sz w:val="28"/>
              <w:szCs w:val="28"/>
            </w:rPr>
            <w:t>November 16, 2015</w:t>
          </w:r>
        </w:p>
      </w:sdtContent>
    </w:sdt>
    <w:p w:rsidR="009B43D4" w:rsidRDefault="00AC0114" w:rsidP="009B43D4">
      <w:pPr>
        <w:pStyle w:val="Time"/>
        <w:rPr>
          <w:sz w:val="28"/>
          <w:szCs w:val="28"/>
        </w:rPr>
      </w:pPr>
      <w:r w:rsidRPr="00AC0114">
        <w:rPr>
          <w:sz w:val="28"/>
          <w:szCs w:val="28"/>
        </w:rPr>
        <w:t>8:00 – 2:00</w:t>
      </w:r>
    </w:p>
    <w:p w:rsidR="00D27BCF" w:rsidRPr="00AC0114" w:rsidRDefault="00AC0114" w:rsidP="009B43D4">
      <w:pPr>
        <w:pStyle w:val="Time"/>
        <w:rPr>
          <w:sz w:val="28"/>
          <w:szCs w:val="28"/>
        </w:rPr>
      </w:pPr>
      <w:r w:rsidRPr="00AC0114">
        <w:rPr>
          <w:sz w:val="28"/>
          <w:szCs w:val="28"/>
        </w:rPr>
        <w:t>Harraseeket Inn</w:t>
      </w:r>
      <w:r w:rsidR="009B43D4">
        <w:rPr>
          <w:sz w:val="28"/>
          <w:szCs w:val="28"/>
        </w:rPr>
        <w:t xml:space="preserve"> </w:t>
      </w:r>
      <w:r w:rsidRPr="00AC0114">
        <w:rPr>
          <w:sz w:val="28"/>
          <w:szCs w:val="28"/>
        </w:rPr>
        <w:t>162 Main Street Freeport, ME</w:t>
      </w:r>
    </w:p>
    <w:p w:rsidR="00D27BCF" w:rsidRDefault="009B43D4" w:rsidP="009B43D4">
      <w:r>
        <w:t>AGENDA</w:t>
      </w:r>
    </w:p>
    <w:p w:rsidR="009B43D4" w:rsidRDefault="009B43D4" w:rsidP="009B43D4">
      <w:pPr>
        <w:spacing w:after="120" w:line="240" w:lineRule="auto"/>
      </w:pPr>
      <w:r w:rsidRPr="009B43D4">
        <w:rPr>
          <w:b/>
        </w:rPr>
        <w:t>8:00 – 8:30</w:t>
      </w:r>
      <w:r>
        <w:t xml:space="preserve"> </w:t>
      </w:r>
      <w:r>
        <w:tab/>
      </w:r>
      <w:r w:rsidRPr="009B43D4">
        <w:rPr>
          <w:b/>
        </w:rPr>
        <w:t>Registration</w:t>
      </w:r>
    </w:p>
    <w:p w:rsidR="009B43D4" w:rsidRDefault="009B43D4" w:rsidP="009B43D4">
      <w:pPr>
        <w:spacing w:after="120" w:line="240" w:lineRule="auto"/>
      </w:pPr>
      <w:r w:rsidRPr="009B43D4">
        <w:rPr>
          <w:b/>
        </w:rPr>
        <w:t>8:30 – 8:45</w:t>
      </w:r>
      <w:r>
        <w:t xml:space="preserve"> </w:t>
      </w:r>
      <w:r>
        <w:tab/>
      </w:r>
      <w:r w:rsidRPr="009B43D4">
        <w:rPr>
          <w:b/>
        </w:rPr>
        <w:t>Opening Remarks</w:t>
      </w:r>
    </w:p>
    <w:p w:rsidR="009B43D4" w:rsidRDefault="009B43D4" w:rsidP="009B43D4">
      <w:pPr>
        <w:spacing w:after="120" w:line="240" w:lineRule="auto"/>
      </w:pPr>
      <w:r w:rsidRPr="009B43D4">
        <w:rPr>
          <w:b/>
        </w:rPr>
        <w:t>8:45 - 10:15</w:t>
      </w:r>
      <w:r>
        <w:t xml:space="preserve"> </w:t>
      </w:r>
      <w:r>
        <w:tab/>
      </w:r>
      <w:r w:rsidRPr="009B43D4">
        <w:rPr>
          <w:b/>
        </w:rPr>
        <w:t xml:space="preserve">ERM: Most </w:t>
      </w:r>
      <w:r>
        <w:rPr>
          <w:b/>
        </w:rPr>
        <w:t>Likely You are Already Doing It</w:t>
      </w:r>
      <w:r>
        <w:t xml:space="preserve"> </w:t>
      </w:r>
    </w:p>
    <w:p w:rsidR="009B43D4" w:rsidRPr="009B43D4" w:rsidRDefault="009B43D4" w:rsidP="009B43D4">
      <w:pPr>
        <w:spacing w:after="120" w:line="240" w:lineRule="auto"/>
        <w:ind w:left="821" w:firstLine="619"/>
        <w:rPr>
          <w:b/>
        </w:rPr>
      </w:pPr>
      <w:r w:rsidRPr="009B43D4">
        <w:rPr>
          <w:b/>
        </w:rPr>
        <w:t>Barbara McCarthy</w:t>
      </w:r>
      <w:r>
        <w:rPr>
          <w:b/>
        </w:rPr>
        <w:t>, ASHRM Board</w:t>
      </w:r>
    </w:p>
    <w:p w:rsidR="009B43D4" w:rsidRDefault="009B43D4" w:rsidP="009B43D4">
      <w:pPr>
        <w:spacing w:after="120" w:line="240" w:lineRule="auto"/>
      </w:pPr>
      <w:r w:rsidRPr="009B43D4">
        <w:rPr>
          <w:b/>
        </w:rPr>
        <w:t>10:15 – 10:30</w:t>
      </w:r>
      <w:r>
        <w:t xml:space="preserve"> </w:t>
      </w:r>
      <w:r>
        <w:tab/>
      </w:r>
      <w:r w:rsidRPr="009B43D4">
        <w:rPr>
          <w:b/>
        </w:rPr>
        <w:t>Break</w:t>
      </w:r>
    </w:p>
    <w:p w:rsidR="009B43D4" w:rsidRDefault="009B43D4" w:rsidP="009B43D4">
      <w:pPr>
        <w:spacing w:after="120" w:line="240" w:lineRule="auto"/>
        <w:rPr>
          <w:b/>
        </w:rPr>
      </w:pPr>
      <w:r w:rsidRPr="009B43D4">
        <w:rPr>
          <w:b/>
        </w:rPr>
        <w:t>10:30 – 12:00</w:t>
      </w:r>
      <w:r>
        <w:t xml:space="preserve">  </w:t>
      </w:r>
      <w:r w:rsidRPr="009B43D4">
        <w:rPr>
          <w:b/>
        </w:rPr>
        <w:t xml:space="preserve">The Impact of a Culture of Safety on Electronic Event </w:t>
      </w:r>
    </w:p>
    <w:p w:rsidR="009B43D4" w:rsidRPr="0075546C" w:rsidRDefault="009B43D4" w:rsidP="0075546C">
      <w:pPr>
        <w:spacing w:after="120" w:line="240" w:lineRule="auto"/>
        <w:ind w:left="0"/>
        <w:rPr>
          <w:b/>
        </w:rPr>
      </w:pPr>
      <w:r>
        <w:rPr>
          <w:b/>
        </w:rPr>
        <w:t xml:space="preserve">                            </w:t>
      </w:r>
      <w:r w:rsidRPr="009B43D4">
        <w:rPr>
          <w:b/>
        </w:rPr>
        <w:t>Reporting</w:t>
      </w:r>
      <w:r>
        <w:rPr>
          <w:b/>
        </w:rPr>
        <w:t xml:space="preserve"> </w:t>
      </w:r>
      <w:r w:rsidR="0075546C">
        <w:rPr>
          <w:b/>
        </w:rPr>
        <w:t xml:space="preserve">    </w:t>
      </w:r>
      <w:r>
        <w:rPr>
          <w:b/>
        </w:rPr>
        <w:t>Erin Collins and Kim Mark, Concord Hospital</w:t>
      </w:r>
    </w:p>
    <w:p w:rsidR="009B43D4" w:rsidRDefault="009B43D4" w:rsidP="009B43D4">
      <w:pPr>
        <w:spacing w:after="120" w:line="240" w:lineRule="auto"/>
        <w:ind w:left="0"/>
        <w:rPr>
          <w:b/>
        </w:rPr>
      </w:pPr>
      <w:r w:rsidRPr="009B43D4">
        <w:rPr>
          <w:b/>
        </w:rPr>
        <w:t xml:space="preserve">  12:00 – 1:00</w:t>
      </w:r>
      <w:r>
        <w:t xml:space="preserve"> </w:t>
      </w:r>
      <w:r>
        <w:tab/>
      </w:r>
      <w:r w:rsidRPr="009B43D4">
        <w:rPr>
          <w:b/>
        </w:rPr>
        <w:t>LUNCH</w:t>
      </w:r>
    </w:p>
    <w:p w:rsidR="009B43D4" w:rsidRDefault="009B43D4" w:rsidP="009B43D4">
      <w:pPr>
        <w:spacing w:after="120" w:line="240" w:lineRule="auto"/>
        <w:rPr>
          <w:b/>
        </w:rPr>
      </w:pPr>
      <w:r>
        <w:rPr>
          <w:b/>
        </w:rPr>
        <w:t xml:space="preserve">1:00 – 2:30 </w:t>
      </w:r>
      <w:r>
        <w:rPr>
          <w:b/>
        </w:rPr>
        <w:tab/>
        <w:t>Business Meeting and Raffles!</w:t>
      </w:r>
    </w:p>
    <w:p w:rsidR="0075546C" w:rsidRDefault="0075546C" w:rsidP="009B43D4">
      <w:pPr>
        <w:spacing w:after="120" w:line="240" w:lineRule="auto"/>
        <w:rPr>
          <w:b/>
        </w:rPr>
      </w:pPr>
    </w:p>
    <w:p w:rsidR="0075546C" w:rsidRPr="009B43D4" w:rsidRDefault="0075546C" w:rsidP="009B43D4">
      <w:pPr>
        <w:spacing w:after="120" w:line="240" w:lineRule="auto"/>
        <w:rPr>
          <w:b/>
        </w:rPr>
      </w:pPr>
      <w:r>
        <w:rPr>
          <w:b/>
        </w:rPr>
        <w:t>Adjourn – see you next year!</w:t>
      </w:r>
    </w:p>
    <w:sectPr w:rsidR="0075546C" w:rsidRPr="009B43D4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114"/>
    <w:rsid w:val="0075546C"/>
    <w:rsid w:val="009B43D4"/>
    <w:rsid w:val="00AC0114"/>
    <w:rsid w:val="00D2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79AE01-2523-41FC-B5B2-EA42F65C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44D26" w:themeColor="text2"/>
        <w:sz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Subtitle">
    <w:name w:val="Subtitle"/>
    <w:basedOn w:val="Normal"/>
    <w:next w:val="Normal"/>
    <w:link w:val="Subtitle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SubtitleChar">
    <w:name w:val="Subtitle Char"/>
    <w:basedOn w:val="DefaultParagraphFont"/>
    <w:link w:val="Subtitle"/>
    <w:uiPriority w:val="1"/>
    <w:rPr>
      <w:caps/>
      <w:spacing w:val="15"/>
      <w:sz w:val="52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DC7D0E" w:themeColor="accent2" w:themeShade="BF"/>
      <w:spacing w:val="-10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DC7D0E" w:themeColor="accent2" w:themeShade="BF"/>
      <w:spacing w:val="-10"/>
      <w:kern w:val="28"/>
      <w:sz w:val="84"/>
    </w:rPr>
  </w:style>
  <w:style w:type="paragraph" w:styleId="Date">
    <w:name w:val="Date"/>
    <w:basedOn w:val="Normal"/>
    <w:next w:val="Normal"/>
    <w:link w:val="DateChar"/>
    <w:uiPriority w:val="2"/>
    <w:unhideWhenUsed/>
    <w:qFormat/>
    <w:pPr>
      <w:pBdr>
        <w:top w:val="dotted" w:sz="2" w:space="15" w:color="444D26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DC7D0E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DC7D0E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444D26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oisvert\AppData\Roaming\Microsoft\Templates\Spring%20event%20flyer%20(with%20blossom%20branc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F9D0F7CF8704EC39DE403AF7D9FA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DD845-1CA6-4E60-8B02-C472C31D698B}"/>
      </w:docPartPr>
      <w:docPartBody>
        <w:p w:rsidR="00000000" w:rsidRDefault="00152C80">
          <w:pPr>
            <w:pStyle w:val="2F9D0F7CF8704EC39DE403AF7D9FAB9A"/>
          </w:pPr>
          <w: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C80"/>
    <w:rsid w:val="00152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49013A873847FB888B819248167B69">
    <w:name w:val="1049013A873847FB888B819248167B69"/>
  </w:style>
  <w:style w:type="paragraph" w:customStyle="1" w:styleId="04EE8EC1D1AE4405BB76AC6A5359B4F7">
    <w:name w:val="04EE8EC1D1AE4405BB76AC6A5359B4F7"/>
  </w:style>
  <w:style w:type="paragraph" w:customStyle="1" w:styleId="97D8903C21154074A57403587AF2CC7C">
    <w:name w:val="97D8903C21154074A57403587AF2CC7C"/>
  </w:style>
  <w:style w:type="paragraph" w:customStyle="1" w:styleId="2F9D0F7CF8704EC39DE403AF7D9FAB9A">
    <w:name w:val="2F9D0F7CF8704EC39DE403AF7D9FAB9A"/>
  </w:style>
  <w:style w:type="paragraph" w:customStyle="1" w:styleId="27F2F0F5AA214A808EE39AD76DABE0F9">
    <w:name w:val="27F2F0F5AA214A808EE39AD76DABE0F9"/>
  </w:style>
  <w:style w:type="paragraph" w:customStyle="1" w:styleId="27E61424EB9546C0935676DAAE8552E5">
    <w:name w:val="27E61424EB9546C0935676DAAE8552E5"/>
  </w:style>
  <w:style w:type="paragraph" w:customStyle="1" w:styleId="64B856BEF0774802A480CDAAC065FF04">
    <w:name w:val="64B856BEF0774802A480CDAAC065FF04"/>
  </w:style>
  <w:style w:type="paragraph" w:customStyle="1" w:styleId="91F4355773B7403FAF18811B377AB593">
    <w:name w:val="91F4355773B7403FAF18811B377AB593"/>
  </w:style>
  <w:style w:type="paragraph" w:customStyle="1" w:styleId="FEED60BB764D4409BEA37CF4DC17EB09">
    <w:name w:val="FEED60BB764D4409BEA37CF4DC17EB09"/>
  </w:style>
  <w:style w:type="paragraph" w:customStyle="1" w:styleId="3D821C1102864B1392F8D97A98C95AD0">
    <w:name w:val="3D821C1102864B1392F8D97A98C95A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093AF6-9FB5-4146-9BCB-BD021096B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 event flyer (with blossom branch).dotx</Template>
  <TotalTime>21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Susan Boisvert</dc:creator>
  <cp:keywords/>
  <cp:lastModifiedBy>Susan Boisvert</cp:lastModifiedBy>
  <cp:revision>1</cp:revision>
  <dcterms:created xsi:type="dcterms:W3CDTF">2015-10-15T13:13:00Z</dcterms:created>
  <dcterms:modified xsi:type="dcterms:W3CDTF">2015-10-15T13:35:00Z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